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firstLine="482" w:firstLineChars="200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4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Style w:val="4"/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河北省第三届（邢台）园林博览会</w:t>
      </w:r>
      <w:r>
        <w:rPr>
          <w:rStyle w:val="4"/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概况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2019年9月，河北省第三届园林博览会将会在邢台市盛大开幕。本届园林博览会的举办积极领会并响应十九大报告精神，坚持以新的发展理念，带动邢台市城市建设和生态文明发展，复兴传统文化，力争为人民的美好生活做出贡献。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作为中国园林发展之源，河北省第三届园林博览会在邢台举办，具有“回家”的意义，注定是一次溯源之旅。这不仅只是一届园博会，也担当着展示中国园林文化精髓、营造诗意园林生活的使命。</w:t>
      </w:r>
    </w:p>
    <w:p>
      <w:pPr>
        <w:pStyle w:val="2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Style w:val="4"/>
          <w:rFonts w:hint="eastAsia" w:ascii="黑体" w:hAnsi="黑体" w:eastAsia="黑体" w:cs="黑体"/>
          <w:b w:val="0"/>
          <w:bCs w:val="0"/>
          <w:color w:val="auto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1952625</wp:posOffset>
                </wp:positionV>
                <wp:extent cx="5251450" cy="5328920"/>
                <wp:effectExtent l="0" t="0" r="6350" b="5080"/>
                <wp:wrapSquare wrapText="bothSides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1450" cy="5328920"/>
                          <a:chOff x="3402" y="10350"/>
                          <a:chExt cx="4220" cy="4282"/>
                        </a:xfrm>
                      </wpg:grpSpPr>
                      <pic:pic xmlns:pic="http://schemas.openxmlformats.org/drawingml/2006/picture">
                        <pic:nvPicPr>
                          <pic:cNvPr id="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02" y="10350"/>
                            <a:ext cx="4221" cy="42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椭圆 3"/>
                        <wps:cNvSpPr/>
                        <wps:spPr>
                          <a:xfrm>
                            <a:off x="4497" y="11241"/>
                            <a:ext cx="399" cy="39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.15pt;margin-top:153.75pt;height:419.6pt;width:413.5pt;mso-wrap-distance-bottom:0pt;mso-wrap-distance-left:9pt;mso-wrap-distance-right:9pt;mso-wrap-distance-top:0pt;z-index:251659264;mso-width-relative:page;mso-height-relative:page;" coordorigin="3402,10350" coordsize="4220,4282" o:gfxdata="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CqJg6+tgAAACEBAAAZAAAAZHJzL19yZWxzL2Uyb0RvYy54bWwucmVsc4WPQWrDMBBF94Xc&#10;Qcw+lp1FKMWyN6HgbUgOMEhjWcQaCUkt9e0jyCaBQJfzP/89ph///Cp+KWUXWEHXtCCIdTCOrYLr&#10;5Xv/CSIXZINrYFKwUYZx2H30Z1qx1FFeXMyiUjgrWEqJX1JmvZDH3IRIXJs5JI+lnsnKiPqGluSh&#10;bY8yPTNgeGGKyShIk+lAXLZYzf+zwzw7TaegfzxxeaOQzld3BWKyVBR4Mg4fYddEtiCHXr48NtwB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">
                <o:lock v:ext="edit" aspectratio="f"/>
                <v:shape id="图片 2" o:spid="_x0000_s1026" o:spt="75" type="#_x0000_t75" style="position:absolute;left:3402;top:10350;height:4282;width:4221;" filled="f" o:preferrelative="t" stroked="f" coordsize="21600,21600" o:gfxdata="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BjDq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4" o:title=""/>
                  <o:lock v:ext="edit" aspectratio="t"/>
                </v:shape>
                <v:shape id="椭圆 3" o:spid="_x0000_s1026" o:spt="3" type="#_x0000_t3" style="position:absolute;left:4497;top:11241;height:399;width:399;v-text-anchor:middle;" filled="f" stroked="t" coordsize="21600,21600" o:gfxdata="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wzfk65AAAA2gAA&#10;AA8AAAAAAAAAAQAgAAAAIgAAAGRycy9kb3ducmV2LnhtbFBLAQIUABQAAAAIAIdO4kAzLwWeOwAA&#10;ADkAAAAQAAAAAAAAAAEAIAAAAAgBAABkcnMvc2hhcGV4bWwueG1sUEsFBgAAAAAGAAYAWwEAALID&#10;AAAAAA==&#10;">
                  <v:fill on="f" focussize="0,0"/>
                  <v:stroke weight="1pt" color="#FF0000 [3204]" miterlimit="8" joinstyle="miter"/>
                  <v:imagedata o:title=""/>
                  <o:lock v:ext="edit" aspectratio="f"/>
                </v:shape>
                <w10:wrap type="square"/>
              </v:group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24"/>
          <w:szCs w:val="24"/>
        </w:rPr>
        <w:t>“一核、两岸、五区、多园”高度概括了本届园博园的空间构架：“山水”骨架是本次规划设计的灵魂与空间核心；两岸环抱，共谱燕赵盛世华章：活力右岸将山水园林慷慨的渗透进入城市，形成多样的城市滨水景观；生态左岸则以纯粹的花海山林风貌，与中央生态公园完美融合，相得益彰；五大功能分区定位明晰，立足区域未来发展，包含山水核心区、邢台怀古区、燕风赵韵区、城市花园区以及创意生活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Narrow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A3840"/>
    <w:rsid w:val="06FC3AF6"/>
    <w:rsid w:val="07DB2281"/>
    <w:rsid w:val="0DE308B5"/>
    <w:rsid w:val="38094EE8"/>
    <w:rsid w:val="3EF605D0"/>
    <w:rsid w:val="411823F3"/>
    <w:rsid w:val="477A3840"/>
    <w:rsid w:val="54656BA5"/>
    <w:rsid w:val="58864509"/>
    <w:rsid w:val="6D535020"/>
    <w:rsid w:val="7278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6</Pages>
  <Words>2735</Words>
  <Characters>2872</Characters>
  <Lines>0</Lines>
  <Paragraphs>0</Paragraphs>
  <TotalTime>92</TotalTime>
  <ScaleCrop>false</ScaleCrop>
  <LinksUpToDate>false</LinksUpToDate>
  <CharactersWithSpaces>3165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2018-07-31T02:32:00Z</dcterms:created>
  <dc:creator>281969569@qq.com</dc:creator>
  <cp:lastModifiedBy>李清</cp:lastModifiedBy>
  <dcterms:modified xsi:type="dcterms:W3CDTF">2018-08-01T02:20:20Z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